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706FFB" w:rsidRDefault="00996F27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-361950</wp:posOffset>
                </wp:positionH>
                <wp:positionV relativeFrom="paragraph">
                  <wp:posOffset>-771525</wp:posOffset>
                </wp:positionV>
                <wp:extent cx="6420679" cy="9058275"/>
                <wp:effectExtent l="0" t="0" r="0" b="952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20679" cy="9058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96F27" w:rsidRPr="00250DA9" w:rsidRDefault="009F2C4D" w:rsidP="00996F27">
                            <w:pPr>
                              <w:jc w:val="center"/>
                              <w:rPr>
                                <w:rFonts w:ascii="Comic Sans MS" w:hAnsi="Comic Sans MS" w:cs="Arial"/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250DA9">
                              <w:rPr>
                                <w:rFonts w:ascii="Comic Sans MS" w:hAnsi="Comic Sans MS" w:cs="Arial"/>
                                <w:b/>
                                <w:sz w:val="28"/>
                                <w:szCs w:val="28"/>
                                <w:u w:val="single"/>
                              </w:rPr>
                              <w:t>Sam’s sad day</w:t>
                            </w:r>
                            <w:r w:rsidR="00996F27" w:rsidRPr="00250DA9">
                              <w:rPr>
                                <w:rFonts w:ascii="Comic Sans MS" w:hAnsi="Comic Sans MS" w:cs="Arial"/>
                                <w:b/>
                                <w:sz w:val="28"/>
                                <w:szCs w:val="28"/>
                                <w:u w:val="single"/>
                              </w:rPr>
                              <w:t xml:space="preserve"> story questions </w:t>
                            </w:r>
                          </w:p>
                          <w:p w:rsidR="00996F27" w:rsidRPr="00250DA9" w:rsidRDefault="009F2C4D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28"/>
                                <w:szCs w:val="28"/>
                              </w:rPr>
                            </w:pPr>
                            <w:r w:rsidRPr="00250DA9">
                              <w:rPr>
                                <w:rFonts w:ascii="Comic Sans MS" w:hAnsi="Comic Sans MS" w:cs="Arial"/>
                                <w:sz w:val="28"/>
                                <w:szCs w:val="28"/>
                              </w:rPr>
                              <w:t>Where does Sam live</w:t>
                            </w:r>
                            <w:r w:rsidR="00996F27" w:rsidRPr="00250DA9">
                              <w:rPr>
                                <w:rFonts w:ascii="Comic Sans MS" w:hAnsi="Comic Sans MS" w:cs="Arial"/>
                                <w:sz w:val="28"/>
                                <w:szCs w:val="28"/>
                              </w:rPr>
                              <w:t>?</w:t>
                            </w:r>
                          </w:p>
                          <w:p w:rsidR="009F2C4D" w:rsidRDefault="009F2C4D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</w:p>
                          <w:p w:rsidR="00250DA9" w:rsidRDefault="00250DA9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</w:p>
                          <w:p w:rsidR="00250DA9" w:rsidRDefault="00250DA9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</w:p>
                          <w:p w:rsidR="00250DA9" w:rsidRPr="00250DA9" w:rsidRDefault="00250DA9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</w:p>
                          <w:p w:rsidR="009F2C4D" w:rsidRPr="00250DA9" w:rsidRDefault="009F2C4D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28"/>
                                <w:szCs w:val="28"/>
                              </w:rPr>
                            </w:pPr>
                            <w:r w:rsidRPr="00250DA9">
                              <w:rPr>
                                <w:rFonts w:ascii="Comic Sans MS" w:hAnsi="Comic Sans MS" w:cs="Arial"/>
                                <w:sz w:val="28"/>
                                <w:szCs w:val="28"/>
                              </w:rPr>
                              <w:t xml:space="preserve">What colour is Sam’s favourite flower? </w:t>
                            </w:r>
                          </w:p>
                          <w:p w:rsidR="00996F27" w:rsidRDefault="00996F27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</w:p>
                          <w:p w:rsidR="00250DA9" w:rsidRDefault="00250DA9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</w:p>
                          <w:p w:rsidR="00250DA9" w:rsidRDefault="00250DA9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</w:p>
                          <w:p w:rsidR="00250DA9" w:rsidRPr="00250DA9" w:rsidRDefault="00250DA9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</w:p>
                          <w:p w:rsidR="00996F27" w:rsidRPr="00250DA9" w:rsidRDefault="009F2C4D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28"/>
                                <w:szCs w:val="28"/>
                              </w:rPr>
                            </w:pPr>
                            <w:r w:rsidRPr="00250DA9">
                              <w:rPr>
                                <w:rFonts w:ascii="Comic Sans MS" w:hAnsi="Comic Sans MS" w:cs="Arial"/>
                                <w:sz w:val="28"/>
                                <w:szCs w:val="28"/>
                              </w:rPr>
                              <w:t>What were the children trying to do to Andy Adder</w:t>
                            </w:r>
                            <w:r w:rsidR="00996F27" w:rsidRPr="00250DA9">
                              <w:rPr>
                                <w:rFonts w:ascii="Comic Sans MS" w:hAnsi="Comic Sans MS" w:cs="Arial"/>
                                <w:sz w:val="28"/>
                                <w:szCs w:val="28"/>
                              </w:rPr>
                              <w:t>?</w:t>
                            </w:r>
                          </w:p>
                          <w:p w:rsidR="00996F27" w:rsidRDefault="00996F27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</w:p>
                          <w:p w:rsidR="00250DA9" w:rsidRDefault="00250DA9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</w:p>
                          <w:p w:rsidR="00250DA9" w:rsidRDefault="00250DA9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</w:p>
                          <w:p w:rsidR="00250DA9" w:rsidRPr="00250DA9" w:rsidRDefault="00250DA9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</w:p>
                          <w:p w:rsidR="00996F27" w:rsidRPr="00250DA9" w:rsidRDefault="009F2C4D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28"/>
                                <w:szCs w:val="28"/>
                              </w:rPr>
                            </w:pPr>
                            <w:r w:rsidRPr="00250DA9">
                              <w:rPr>
                                <w:rFonts w:ascii="Comic Sans MS" w:hAnsi="Comic Sans MS" w:cs="Arial"/>
                                <w:sz w:val="28"/>
                                <w:szCs w:val="28"/>
                              </w:rPr>
                              <w:t>What was Danni the Dartford Warbler shouting</w:t>
                            </w:r>
                            <w:r w:rsidR="00996F27" w:rsidRPr="00250DA9">
                              <w:rPr>
                                <w:rFonts w:ascii="Comic Sans MS" w:hAnsi="Comic Sans MS" w:cs="Arial"/>
                                <w:sz w:val="28"/>
                                <w:szCs w:val="28"/>
                              </w:rPr>
                              <w:t>?</w:t>
                            </w:r>
                          </w:p>
                          <w:p w:rsidR="00996F27" w:rsidRDefault="00996F27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</w:p>
                          <w:p w:rsidR="00250DA9" w:rsidRDefault="00250DA9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</w:p>
                          <w:p w:rsidR="00250DA9" w:rsidRDefault="00250DA9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</w:p>
                          <w:p w:rsidR="00250DA9" w:rsidRPr="00250DA9" w:rsidRDefault="00250DA9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</w:p>
                          <w:p w:rsidR="00996F27" w:rsidRPr="00250DA9" w:rsidRDefault="009F2C4D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28"/>
                                <w:szCs w:val="28"/>
                              </w:rPr>
                            </w:pPr>
                            <w:r w:rsidRPr="00250DA9">
                              <w:rPr>
                                <w:rFonts w:ascii="Comic Sans MS" w:hAnsi="Comic Sans MS" w:cs="Arial"/>
                                <w:sz w:val="28"/>
                                <w:szCs w:val="28"/>
                              </w:rPr>
                              <w:t>Where did all the animals go</w:t>
                            </w:r>
                            <w:r w:rsidR="00996F27" w:rsidRPr="00250DA9">
                              <w:rPr>
                                <w:rFonts w:ascii="Comic Sans MS" w:hAnsi="Comic Sans MS" w:cs="Arial"/>
                                <w:sz w:val="28"/>
                                <w:szCs w:val="28"/>
                              </w:rPr>
                              <w:t>?</w:t>
                            </w:r>
                          </w:p>
                          <w:p w:rsidR="00996F27" w:rsidRDefault="00996F27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</w:p>
                          <w:p w:rsidR="00250DA9" w:rsidRDefault="00250DA9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</w:p>
                          <w:p w:rsidR="00250DA9" w:rsidRDefault="00250DA9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</w:p>
                          <w:p w:rsidR="00250DA9" w:rsidRPr="00250DA9" w:rsidRDefault="00250DA9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</w:p>
                          <w:p w:rsidR="00996F27" w:rsidRPr="00250DA9" w:rsidRDefault="009F2C4D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28"/>
                                <w:szCs w:val="28"/>
                              </w:rPr>
                            </w:pPr>
                            <w:r w:rsidRPr="00250DA9">
                              <w:rPr>
                                <w:rFonts w:ascii="Comic Sans MS" w:hAnsi="Comic Sans MS" w:cs="Arial"/>
                                <w:sz w:val="28"/>
                                <w:szCs w:val="28"/>
                              </w:rPr>
                              <w:t>Who put the fire out</w:t>
                            </w:r>
                            <w:r w:rsidR="00996F27" w:rsidRPr="00250DA9">
                              <w:rPr>
                                <w:rFonts w:ascii="Comic Sans MS" w:hAnsi="Comic Sans MS" w:cs="Arial"/>
                                <w:sz w:val="28"/>
                                <w:szCs w:val="28"/>
                              </w:rPr>
                              <w:t>?</w:t>
                            </w:r>
                          </w:p>
                          <w:p w:rsidR="00996F27" w:rsidRDefault="00996F27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</w:p>
                          <w:p w:rsidR="00250DA9" w:rsidRDefault="00250DA9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</w:p>
                          <w:p w:rsidR="00250DA9" w:rsidRDefault="00250DA9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</w:p>
                          <w:p w:rsidR="00250DA9" w:rsidRPr="00250DA9" w:rsidRDefault="00250DA9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</w:p>
                          <w:p w:rsidR="00996F27" w:rsidRPr="00250DA9" w:rsidRDefault="009F2C4D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28"/>
                                <w:szCs w:val="28"/>
                              </w:rPr>
                            </w:pPr>
                            <w:r w:rsidRPr="00250DA9">
                              <w:rPr>
                                <w:rFonts w:ascii="Comic Sans MS" w:hAnsi="Comic Sans MS" w:cs="Arial"/>
                                <w:sz w:val="28"/>
                                <w:szCs w:val="28"/>
                              </w:rPr>
                              <w:t>Could all the animals go home</w:t>
                            </w:r>
                            <w:r w:rsidR="00996F27" w:rsidRPr="00250DA9">
                              <w:rPr>
                                <w:rFonts w:ascii="Comic Sans MS" w:hAnsi="Comic Sans MS" w:cs="Arial"/>
                                <w:sz w:val="28"/>
                                <w:szCs w:val="28"/>
                              </w:rPr>
                              <w:t xml:space="preserve">? </w:t>
                            </w:r>
                          </w:p>
                          <w:p w:rsidR="009F2C4D" w:rsidRDefault="009F2C4D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</w:p>
                          <w:p w:rsidR="00250DA9" w:rsidRDefault="00250DA9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</w:p>
                          <w:p w:rsidR="00250DA9" w:rsidRDefault="00250DA9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</w:p>
                          <w:p w:rsidR="00250DA9" w:rsidRPr="00250DA9" w:rsidRDefault="00250DA9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</w:p>
                          <w:p w:rsidR="009F2C4D" w:rsidRPr="00250DA9" w:rsidRDefault="009F2C4D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28"/>
                                <w:szCs w:val="28"/>
                              </w:rPr>
                            </w:pPr>
                            <w:r w:rsidRPr="00250DA9">
                              <w:rPr>
                                <w:rFonts w:ascii="Comic Sans MS" w:hAnsi="Comic Sans MS" w:cs="Arial"/>
                                <w:sz w:val="28"/>
                                <w:szCs w:val="28"/>
                              </w:rPr>
                              <w:t xml:space="preserve">What colour is the heathland now? </w:t>
                            </w:r>
                          </w:p>
                          <w:p w:rsidR="009F2C4D" w:rsidRDefault="009F2C4D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</w:p>
                          <w:p w:rsidR="00250DA9" w:rsidRDefault="00250DA9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</w:p>
                          <w:p w:rsidR="00250DA9" w:rsidRDefault="00250DA9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</w:p>
                          <w:p w:rsidR="00250DA9" w:rsidRPr="00250DA9" w:rsidRDefault="00250DA9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</w:p>
                          <w:p w:rsidR="009F2C4D" w:rsidRPr="00250DA9" w:rsidRDefault="009F2C4D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28"/>
                                <w:szCs w:val="28"/>
                              </w:rPr>
                            </w:pPr>
                            <w:r w:rsidRPr="00250DA9">
                              <w:rPr>
                                <w:rFonts w:ascii="Comic Sans MS" w:hAnsi="Comic Sans MS" w:cs="Arial"/>
                                <w:sz w:val="28"/>
                                <w:szCs w:val="28"/>
                              </w:rPr>
                              <w:t xml:space="preserve">How do you think the fire started? </w:t>
                            </w:r>
                          </w:p>
                          <w:p w:rsidR="009F2C4D" w:rsidRPr="00250DA9" w:rsidRDefault="009F2C4D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28"/>
                                <w:szCs w:val="28"/>
                              </w:rPr>
                            </w:pPr>
                          </w:p>
                          <w:p w:rsidR="00996F27" w:rsidRPr="00250DA9" w:rsidRDefault="00996F27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28"/>
                                <w:szCs w:val="28"/>
                              </w:rPr>
                            </w:pPr>
                          </w:p>
                          <w:p w:rsidR="00996F27" w:rsidRPr="00250DA9" w:rsidRDefault="00996F27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28"/>
                                <w:szCs w:val="28"/>
                              </w:rPr>
                            </w:pPr>
                          </w:p>
                          <w:p w:rsidR="00996F27" w:rsidRPr="00250DA9" w:rsidRDefault="00996F27" w:rsidP="00250DA9">
                            <w:pPr>
                              <w:spacing w:after="0" w:line="240" w:lineRule="auto"/>
                              <w:rPr>
                                <w:rFonts w:ascii="Comic Sans MS" w:hAnsi="Comic Sans MS" w:cs="Arial"/>
                                <w:sz w:val="28"/>
                                <w:szCs w:val="28"/>
                              </w:rPr>
                            </w:pPr>
                          </w:p>
                          <w:p w:rsidR="00996F27" w:rsidRPr="00250DA9" w:rsidRDefault="00996F27" w:rsidP="00250DA9">
                            <w:pPr>
                              <w:spacing w:after="0" w:line="240" w:lineRule="auto"/>
                              <w:jc w:val="center"/>
                              <w:rPr>
                                <w:rFonts w:ascii="Comic Sans MS" w:hAnsi="Comic Sans MS" w:cs="Arial"/>
                                <w:sz w:val="28"/>
                                <w:szCs w:val="28"/>
                              </w:rPr>
                            </w:pPr>
                            <w:r w:rsidRPr="00250DA9">
                              <w:rPr>
                                <w:rFonts w:ascii="Comic Sans MS" w:hAnsi="Comic Sans MS" w:cs="Arial"/>
                                <w:sz w:val="28"/>
                                <w:szCs w:val="28"/>
                              </w:rPr>
                              <w:t>Matches, lighters never touch; they can hurt you very much!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28.5pt;margin-top:-60.75pt;width:505.55pt;height:713.2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" fillcolor="white [3201]" stroked="f" strokeweight=".5pt">
                <v:textbox>
                  <w:txbxContent>
                    <w:p w:rsidR="00996F27" w:rsidRPr="00250DA9" w:rsidRDefault="009F2C4D" w:rsidP="00996F27">
                      <w:pPr>
                        <w:jc w:val="center"/>
                        <w:rPr>
                          <w:rFonts w:ascii="Comic Sans MS" w:hAnsi="Comic Sans MS" w:cs="Arial"/>
                          <w:b/>
                          <w:sz w:val="28"/>
                          <w:szCs w:val="28"/>
                          <w:u w:val="single"/>
                        </w:rPr>
                      </w:pPr>
                      <w:r w:rsidRPr="00250DA9">
                        <w:rPr>
                          <w:rFonts w:ascii="Comic Sans MS" w:hAnsi="Comic Sans MS" w:cs="Arial"/>
                          <w:b/>
                          <w:sz w:val="28"/>
                          <w:szCs w:val="28"/>
                          <w:u w:val="single"/>
                        </w:rPr>
                        <w:t>Sam’s sad day</w:t>
                      </w:r>
                      <w:r w:rsidR="00996F27" w:rsidRPr="00250DA9">
                        <w:rPr>
                          <w:rFonts w:ascii="Comic Sans MS" w:hAnsi="Comic Sans MS" w:cs="Arial"/>
                          <w:b/>
                          <w:sz w:val="28"/>
                          <w:szCs w:val="28"/>
                          <w:u w:val="single"/>
                        </w:rPr>
                        <w:t xml:space="preserve"> story questions </w:t>
                      </w:r>
                    </w:p>
                    <w:p w:rsidR="00996F27" w:rsidRPr="00250DA9" w:rsidRDefault="009F2C4D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28"/>
                          <w:szCs w:val="28"/>
                        </w:rPr>
                      </w:pPr>
                      <w:r w:rsidRPr="00250DA9">
                        <w:rPr>
                          <w:rFonts w:ascii="Comic Sans MS" w:hAnsi="Comic Sans MS" w:cs="Arial"/>
                          <w:sz w:val="28"/>
                          <w:szCs w:val="28"/>
                        </w:rPr>
                        <w:t>Where does Sam live</w:t>
                      </w:r>
                      <w:r w:rsidR="00996F27" w:rsidRPr="00250DA9">
                        <w:rPr>
                          <w:rFonts w:ascii="Comic Sans MS" w:hAnsi="Comic Sans MS" w:cs="Arial"/>
                          <w:sz w:val="28"/>
                          <w:szCs w:val="28"/>
                        </w:rPr>
                        <w:t>?</w:t>
                      </w:r>
                    </w:p>
                    <w:p w:rsidR="009F2C4D" w:rsidRDefault="009F2C4D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</w:p>
                    <w:p w:rsidR="00250DA9" w:rsidRDefault="00250DA9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</w:p>
                    <w:p w:rsidR="00250DA9" w:rsidRDefault="00250DA9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</w:p>
                    <w:p w:rsidR="00250DA9" w:rsidRPr="00250DA9" w:rsidRDefault="00250DA9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</w:p>
                    <w:p w:rsidR="009F2C4D" w:rsidRPr="00250DA9" w:rsidRDefault="009F2C4D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28"/>
                          <w:szCs w:val="28"/>
                        </w:rPr>
                      </w:pPr>
                      <w:r w:rsidRPr="00250DA9">
                        <w:rPr>
                          <w:rFonts w:ascii="Comic Sans MS" w:hAnsi="Comic Sans MS" w:cs="Arial"/>
                          <w:sz w:val="28"/>
                          <w:szCs w:val="28"/>
                        </w:rPr>
                        <w:t xml:space="preserve">What colour is Sam’s favourite flower? </w:t>
                      </w:r>
                    </w:p>
                    <w:p w:rsidR="00996F27" w:rsidRDefault="00996F27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</w:p>
                    <w:p w:rsidR="00250DA9" w:rsidRDefault="00250DA9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</w:p>
                    <w:p w:rsidR="00250DA9" w:rsidRDefault="00250DA9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</w:p>
                    <w:p w:rsidR="00250DA9" w:rsidRPr="00250DA9" w:rsidRDefault="00250DA9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</w:p>
                    <w:p w:rsidR="00996F27" w:rsidRPr="00250DA9" w:rsidRDefault="009F2C4D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28"/>
                          <w:szCs w:val="28"/>
                        </w:rPr>
                      </w:pPr>
                      <w:r w:rsidRPr="00250DA9">
                        <w:rPr>
                          <w:rFonts w:ascii="Comic Sans MS" w:hAnsi="Comic Sans MS" w:cs="Arial"/>
                          <w:sz w:val="28"/>
                          <w:szCs w:val="28"/>
                        </w:rPr>
                        <w:t>What were the children trying to do to Andy Adder</w:t>
                      </w:r>
                      <w:r w:rsidR="00996F27" w:rsidRPr="00250DA9">
                        <w:rPr>
                          <w:rFonts w:ascii="Comic Sans MS" w:hAnsi="Comic Sans MS" w:cs="Arial"/>
                          <w:sz w:val="28"/>
                          <w:szCs w:val="28"/>
                        </w:rPr>
                        <w:t>?</w:t>
                      </w:r>
                    </w:p>
                    <w:p w:rsidR="00996F27" w:rsidRDefault="00996F27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</w:p>
                    <w:p w:rsidR="00250DA9" w:rsidRDefault="00250DA9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</w:p>
                    <w:p w:rsidR="00250DA9" w:rsidRDefault="00250DA9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</w:p>
                    <w:p w:rsidR="00250DA9" w:rsidRPr="00250DA9" w:rsidRDefault="00250DA9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</w:p>
                    <w:p w:rsidR="00996F27" w:rsidRPr="00250DA9" w:rsidRDefault="009F2C4D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28"/>
                          <w:szCs w:val="28"/>
                        </w:rPr>
                      </w:pPr>
                      <w:r w:rsidRPr="00250DA9">
                        <w:rPr>
                          <w:rFonts w:ascii="Comic Sans MS" w:hAnsi="Comic Sans MS" w:cs="Arial"/>
                          <w:sz w:val="28"/>
                          <w:szCs w:val="28"/>
                        </w:rPr>
                        <w:t>What was Danni the Dartford Warbler shouting</w:t>
                      </w:r>
                      <w:r w:rsidR="00996F27" w:rsidRPr="00250DA9">
                        <w:rPr>
                          <w:rFonts w:ascii="Comic Sans MS" w:hAnsi="Comic Sans MS" w:cs="Arial"/>
                          <w:sz w:val="28"/>
                          <w:szCs w:val="28"/>
                        </w:rPr>
                        <w:t>?</w:t>
                      </w:r>
                    </w:p>
                    <w:p w:rsidR="00996F27" w:rsidRDefault="00996F27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</w:p>
                    <w:p w:rsidR="00250DA9" w:rsidRDefault="00250DA9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</w:p>
                    <w:p w:rsidR="00250DA9" w:rsidRDefault="00250DA9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</w:p>
                    <w:p w:rsidR="00250DA9" w:rsidRPr="00250DA9" w:rsidRDefault="00250DA9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</w:p>
                    <w:p w:rsidR="00996F27" w:rsidRPr="00250DA9" w:rsidRDefault="009F2C4D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28"/>
                          <w:szCs w:val="28"/>
                        </w:rPr>
                      </w:pPr>
                      <w:r w:rsidRPr="00250DA9">
                        <w:rPr>
                          <w:rFonts w:ascii="Comic Sans MS" w:hAnsi="Comic Sans MS" w:cs="Arial"/>
                          <w:sz w:val="28"/>
                          <w:szCs w:val="28"/>
                        </w:rPr>
                        <w:t>Where did all the animals go</w:t>
                      </w:r>
                      <w:r w:rsidR="00996F27" w:rsidRPr="00250DA9">
                        <w:rPr>
                          <w:rFonts w:ascii="Comic Sans MS" w:hAnsi="Comic Sans MS" w:cs="Arial"/>
                          <w:sz w:val="28"/>
                          <w:szCs w:val="28"/>
                        </w:rPr>
                        <w:t>?</w:t>
                      </w:r>
                    </w:p>
                    <w:p w:rsidR="00996F27" w:rsidRDefault="00996F27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</w:p>
                    <w:p w:rsidR="00250DA9" w:rsidRDefault="00250DA9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</w:p>
                    <w:p w:rsidR="00250DA9" w:rsidRDefault="00250DA9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</w:p>
                    <w:p w:rsidR="00250DA9" w:rsidRPr="00250DA9" w:rsidRDefault="00250DA9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</w:p>
                    <w:p w:rsidR="00996F27" w:rsidRPr="00250DA9" w:rsidRDefault="009F2C4D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28"/>
                          <w:szCs w:val="28"/>
                        </w:rPr>
                      </w:pPr>
                      <w:r w:rsidRPr="00250DA9">
                        <w:rPr>
                          <w:rFonts w:ascii="Comic Sans MS" w:hAnsi="Comic Sans MS" w:cs="Arial"/>
                          <w:sz w:val="28"/>
                          <w:szCs w:val="28"/>
                        </w:rPr>
                        <w:t>Who put the fire out</w:t>
                      </w:r>
                      <w:r w:rsidR="00996F27" w:rsidRPr="00250DA9">
                        <w:rPr>
                          <w:rFonts w:ascii="Comic Sans MS" w:hAnsi="Comic Sans MS" w:cs="Arial"/>
                          <w:sz w:val="28"/>
                          <w:szCs w:val="28"/>
                        </w:rPr>
                        <w:t>?</w:t>
                      </w:r>
                    </w:p>
                    <w:p w:rsidR="00996F27" w:rsidRDefault="00996F27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</w:p>
                    <w:p w:rsidR="00250DA9" w:rsidRDefault="00250DA9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</w:p>
                    <w:p w:rsidR="00250DA9" w:rsidRDefault="00250DA9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</w:p>
                    <w:p w:rsidR="00250DA9" w:rsidRPr="00250DA9" w:rsidRDefault="00250DA9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</w:p>
                    <w:p w:rsidR="00996F27" w:rsidRPr="00250DA9" w:rsidRDefault="009F2C4D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28"/>
                          <w:szCs w:val="28"/>
                        </w:rPr>
                      </w:pPr>
                      <w:r w:rsidRPr="00250DA9">
                        <w:rPr>
                          <w:rFonts w:ascii="Comic Sans MS" w:hAnsi="Comic Sans MS" w:cs="Arial"/>
                          <w:sz w:val="28"/>
                          <w:szCs w:val="28"/>
                        </w:rPr>
                        <w:t>Could all the animals go home</w:t>
                      </w:r>
                      <w:r w:rsidR="00996F27" w:rsidRPr="00250DA9">
                        <w:rPr>
                          <w:rFonts w:ascii="Comic Sans MS" w:hAnsi="Comic Sans MS" w:cs="Arial"/>
                          <w:sz w:val="28"/>
                          <w:szCs w:val="28"/>
                        </w:rPr>
                        <w:t xml:space="preserve">? </w:t>
                      </w:r>
                    </w:p>
                    <w:p w:rsidR="009F2C4D" w:rsidRDefault="009F2C4D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</w:p>
                    <w:p w:rsidR="00250DA9" w:rsidRDefault="00250DA9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</w:p>
                    <w:p w:rsidR="00250DA9" w:rsidRDefault="00250DA9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</w:p>
                    <w:p w:rsidR="00250DA9" w:rsidRPr="00250DA9" w:rsidRDefault="00250DA9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</w:p>
                    <w:p w:rsidR="009F2C4D" w:rsidRPr="00250DA9" w:rsidRDefault="009F2C4D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28"/>
                          <w:szCs w:val="28"/>
                        </w:rPr>
                      </w:pPr>
                      <w:r w:rsidRPr="00250DA9">
                        <w:rPr>
                          <w:rFonts w:ascii="Comic Sans MS" w:hAnsi="Comic Sans MS" w:cs="Arial"/>
                          <w:sz w:val="28"/>
                          <w:szCs w:val="28"/>
                        </w:rPr>
                        <w:t xml:space="preserve">What colour is the heathland now? </w:t>
                      </w:r>
                    </w:p>
                    <w:p w:rsidR="009F2C4D" w:rsidRDefault="009F2C4D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</w:p>
                    <w:p w:rsidR="00250DA9" w:rsidRDefault="00250DA9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</w:p>
                    <w:p w:rsidR="00250DA9" w:rsidRDefault="00250DA9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  <w:bookmarkStart w:id="1" w:name="_GoBack"/>
                      <w:bookmarkEnd w:id="1"/>
                    </w:p>
                    <w:p w:rsidR="00250DA9" w:rsidRPr="00250DA9" w:rsidRDefault="00250DA9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</w:p>
                    <w:p w:rsidR="009F2C4D" w:rsidRPr="00250DA9" w:rsidRDefault="009F2C4D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28"/>
                          <w:szCs w:val="28"/>
                        </w:rPr>
                      </w:pPr>
                      <w:r w:rsidRPr="00250DA9">
                        <w:rPr>
                          <w:rFonts w:ascii="Comic Sans MS" w:hAnsi="Comic Sans MS" w:cs="Arial"/>
                          <w:sz w:val="28"/>
                          <w:szCs w:val="28"/>
                        </w:rPr>
                        <w:t xml:space="preserve">How do you think the fire started? </w:t>
                      </w:r>
                    </w:p>
                    <w:p w:rsidR="009F2C4D" w:rsidRPr="00250DA9" w:rsidRDefault="009F2C4D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28"/>
                          <w:szCs w:val="28"/>
                        </w:rPr>
                      </w:pPr>
                    </w:p>
                    <w:p w:rsidR="00996F27" w:rsidRPr="00250DA9" w:rsidRDefault="00996F27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28"/>
                          <w:szCs w:val="28"/>
                        </w:rPr>
                      </w:pPr>
                    </w:p>
                    <w:p w:rsidR="00996F27" w:rsidRPr="00250DA9" w:rsidRDefault="00996F27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28"/>
                          <w:szCs w:val="28"/>
                        </w:rPr>
                      </w:pPr>
                    </w:p>
                    <w:p w:rsidR="00996F27" w:rsidRPr="00250DA9" w:rsidRDefault="00996F27" w:rsidP="00250DA9">
                      <w:pPr>
                        <w:spacing w:after="0" w:line="240" w:lineRule="auto"/>
                        <w:rPr>
                          <w:rFonts w:ascii="Comic Sans MS" w:hAnsi="Comic Sans MS" w:cs="Arial"/>
                          <w:sz w:val="28"/>
                          <w:szCs w:val="28"/>
                        </w:rPr>
                      </w:pPr>
                    </w:p>
                    <w:p w:rsidR="00996F27" w:rsidRPr="00250DA9" w:rsidRDefault="00996F27" w:rsidP="00250DA9">
                      <w:pPr>
                        <w:spacing w:after="0" w:line="240" w:lineRule="auto"/>
                        <w:jc w:val="center"/>
                        <w:rPr>
                          <w:rFonts w:ascii="Comic Sans MS" w:hAnsi="Comic Sans MS" w:cs="Arial"/>
                          <w:sz w:val="28"/>
                          <w:szCs w:val="28"/>
                        </w:rPr>
                      </w:pPr>
                      <w:r w:rsidRPr="00250DA9">
                        <w:rPr>
                          <w:rFonts w:ascii="Comic Sans MS" w:hAnsi="Comic Sans MS" w:cs="Arial"/>
                          <w:sz w:val="28"/>
                          <w:szCs w:val="28"/>
                        </w:rPr>
                        <w:t>Matches, lighters never touch; they can hurt you very much!</w:t>
                      </w:r>
                    </w:p>
                  </w:txbxContent>
                </v:textbox>
              </v:shape>
            </w:pict>
          </mc:Fallback>
        </mc:AlternateContent>
      </w:r>
      <w:r w:rsidR="00102393">
        <w:rPr>
          <w:noProof/>
          <w:lang w:eastAsia="en-GB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-775252</wp:posOffset>
            </wp:positionH>
            <wp:positionV relativeFrom="paragraph">
              <wp:posOffset>-914400</wp:posOffset>
            </wp:positionV>
            <wp:extent cx="7275443" cy="10681186"/>
            <wp:effectExtent l="0" t="0" r="1905" b="635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rtrait Template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82198" cy="1069110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706FF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2393"/>
    <w:rsid w:val="00102393"/>
    <w:rsid w:val="00164E98"/>
    <w:rsid w:val="00250DA9"/>
    <w:rsid w:val="00996F27"/>
    <w:rsid w:val="009F2C4D"/>
    <w:rsid w:val="00A26128"/>
    <w:rsid w:val="00AD1174"/>
    <w:rsid w:val="00B82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023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239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023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239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D67E72ED.dotm</Template>
  <TotalTime>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Dorset Fire &amp; Rescue Service</Company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Max Furneaux</dc:creator>
  <cp:lastModifiedBy>KnoxLouise</cp:lastModifiedBy>
  <cp:revision>2</cp:revision>
  <cp:lastPrinted>2014-06-27T10:36:00Z</cp:lastPrinted>
  <dcterms:created xsi:type="dcterms:W3CDTF">2016-02-18T09:55:00Z</dcterms:created>
  <dcterms:modified xsi:type="dcterms:W3CDTF">2016-02-18T09:55:00Z</dcterms:modified>
</cp:coreProperties>
</file>